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39C" w:rsidRDefault="00F1639C">
      <w:bookmarkStart w:id="0" w:name="_GoBack"/>
      <w:r w:rsidRPr="00F1639C"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-914401</wp:posOffset>
            </wp:positionV>
            <wp:extent cx="7761605" cy="1004887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1605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F1639C" w:rsidRDefault="00F1639C"/>
    <w:p w:rsidR="00F1639C" w:rsidRDefault="00F1639C"/>
    <w:p w:rsidR="00F1639C" w:rsidRDefault="00F1639C"/>
    <w:p w:rsidR="00F1639C" w:rsidRDefault="00F1639C"/>
    <w:p w:rsidR="009A6663" w:rsidRDefault="009A6663"/>
    <w:p w:rsidR="00F1639C" w:rsidRDefault="00F1639C"/>
    <w:p w:rsidR="00F1639C" w:rsidRDefault="00F1639C"/>
    <w:p w:rsidR="00F1639C" w:rsidRDefault="00F1639C"/>
    <w:p w:rsidR="00F1639C" w:rsidRDefault="00F1639C"/>
    <w:p w:rsidR="00F1639C" w:rsidRDefault="00F1639C"/>
    <w:p w:rsidR="00F1639C" w:rsidRDefault="00F1639C"/>
    <w:p w:rsidR="00F1639C" w:rsidRDefault="00F1639C"/>
    <w:p w:rsidR="00F1639C" w:rsidRDefault="00F1639C"/>
    <w:p w:rsidR="00F1639C" w:rsidRDefault="00F1639C"/>
    <w:p w:rsidR="00F1639C" w:rsidRDefault="00F1639C"/>
    <w:p w:rsidR="00F1639C" w:rsidRDefault="00F1639C"/>
    <w:p w:rsidR="00F1639C" w:rsidRDefault="00F1639C"/>
    <w:p w:rsidR="00F1639C" w:rsidRDefault="00F1639C"/>
    <w:p w:rsidR="00F1639C" w:rsidRDefault="00F1639C"/>
    <w:p w:rsidR="00F1639C" w:rsidRDefault="00F1639C"/>
    <w:p w:rsidR="00F1639C" w:rsidRDefault="00F1639C"/>
    <w:p w:rsidR="00F1639C" w:rsidRDefault="00F1639C"/>
    <w:p w:rsidR="00F1639C" w:rsidRDefault="00F1639C"/>
    <w:p w:rsidR="00F1639C" w:rsidRDefault="00F1639C"/>
    <w:p w:rsidR="00F1639C" w:rsidRDefault="00F1639C"/>
    <w:p w:rsidR="00F1639C" w:rsidRDefault="00F1639C"/>
    <w:p w:rsidR="00F1639C" w:rsidRDefault="00F1639C"/>
    <w:p w:rsidR="00F1639C" w:rsidRDefault="00F1639C"/>
    <w:p w:rsidR="00F1639C" w:rsidRDefault="00F1639C">
      <w:r w:rsidRPr="00F1639C"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810243" cy="10258425"/>
            <wp:effectExtent l="0" t="0" r="63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6680" cy="10332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639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639C" w:rsidRDefault="00F1639C" w:rsidP="00F1639C">
      <w:pPr>
        <w:spacing w:after="0" w:line="240" w:lineRule="auto"/>
      </w:pPr>
      <w:r>
        <w:separator/>
      </w:r>
    </w:p>
  </w:endnote>
  <w:endnote w:type="continuationSeparator" w:id="0">
    <w:p w:rsidR="00F1639C" w:rsidRDefault="00F1639C" w:rsidP="00F16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639C" w:rsidRDefault="00F1639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639C" w:rsidRDefault="00F1639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639C" w:rsidRDefault="00F163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639C" w:rsidRDefault="00F1639C" w:rsidP="00F1639C">
      <w:pPr>
        <w:spacing w:after="0" w:line="240" w:lineRule="auto"/>
      </w:pPr>
      <w:r>
        <w:separator/>
      </w:r>
    </w:p>
  </w:footnote>
  <w:footnote w:type="continuationSeparator" w:id="0">
    <w:p w:rsidR="00F1639C" w:rsidRDefault="00F1639C" w:rsidP="00F163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639C" w:rsidRDefault="00F1639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639C" w:rsidRDefault="00F1639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639C" w:rsidRDefault="00F1639C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39C"/>
    <w:rsid w:val="009A6663"/>
    <w:rsid w:val="00F16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11D991C"/>
  <w15:chartTrackingRefBased/>
  <w15:docId w15:val="{FCEBB05B-9E35-4463-AB2E-49A312C4A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63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639C"/>
  </w:style>
  <w:style w:type="paragraph" w:styleId="Footer">
    <w:name w:val="footer"/>
    <w:basedOn w:val="Normal"/>
    <w:link w:val="FooterChar"/>
    <w:uiPriority w:val="99"/>
    <w:unhideWhenUsed/>
    <w:rsid w:val="00F163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63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30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A304A431</Template>
  <TotalTime>9</TotalTime>
  <Pages>2</Pages>
  <Words>4</Words>
  <Characters>28</Characters>
  <Application>Microsoft Office Word</Application>
  <DocSecurity>0</DocSecurity>
  <Lines>1</Lines>
  <Paragraphs>1</Paragraphs>
  <ScaleCrop>false</ScaleCrop>
  <Company>Siena College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Gebo, Jacob</dc:creator>
  <cp:keywords/>
  <dc:description/>
  <cp:lastModifiedBy>Gebo, Jacob</cp:lastModifiedBy>
  <cp:revision>1</cp:revision>
  <dcterms:created xsi:type="dcterms:W3CDTF">2020-02-17T00:17:00Z</dcterms:created>
  <dcterms:modified xsi:type="dcterms:W3CDTF">2020-02-17T00:26:00Z</dcterms:modified>
</cp:coreProperties>
</file>